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1CF2" w:rsidRDefault="00CC1594" w:rsidP="00CC1594">
      <w:pPr>
        <w:jc w:val="center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１</w:t>
      </w:r>
      <w:proofErr w:type="gramStart"/>
      <w:r>
        <w:rPr>
          <w:rFonts w:hint="eastAsia"/>
          <w:b/>
          <w:sz w:val="28"/>
          <w:szCs w:val="28"/>
        </w:rPr>
        <w:t>ねん</w:t>
      </w:r>
      <w:proofErr w:type="gramEnd"/>
      <w:r>
        <w:rPr>
          <w:rFonts w:hint="eastAsia"/>
          <w:b/>
          <w:sz w:val="28"/>
          <w:szCs w:val="28"/>
        </w:rPr>
        <w:t>せいのみなさんへ</w:t>
      </w:r>
    </w:p>
    <w:p w:rsidR="00CC1594" w:rsidRDefault="00CC1594" w:rsidP="00CC1594">
      <w:pPr>
        <w:jc w:val="left"/>
        <w:rPr>
          <w:sz w:val="24"/>
          <w:szCs w:val="24"/>
        </w:rPr>
      </w:pPr>
    </w:p>
    <w:p w:rsidR="00CC1594" w:rsidRDefault="00CC1594" w:rsidP="00CC1594">
      <w:pPr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  <w:proofErr w:type="gramStart"/>
      <w:r w:rsidR="002A1715">
        <w:rPr>
          <w:rFonts w:hint="eastAsia"/>
          <w:sz w:val="24"/>
          <w:szCs w:val="24"/>
        </w:rPr>
        <w:t>がっこ</w:t>
      </w:r>
      <w:proofErr w:type="gramEnd"/>
      <w:r w:rsidR="002A1715">
        <w:rPr>
          <w:rFonts w:hint="eastAsia"/>
          <w:sz w:val="24"/>
          <w:szCs w:val="24"/>
        </w:rPr>
        <w:t>うでみんなでたねまきをしようとおもっていたあさが</w:t>
      </w:r>
      <w:proofErr w:type="gramStart"/>
      <w:r w:rsidR="002A1715">
        <w:rPr>
          <w:rFonts w:hint="eastAsia"/>
          <w:sz w:val="24"/>
          <w:szCs w:val="24"/>
        </w:rPr>
        <w:t>お</w:t>
      </w:r>
      <w:proofErr w:type="gramEnd"/>
      <w:r w:rsidR="002A1715">
        <w:rPr>
          <w:rFonts w:hint="eastAsia"/>
          <w:sz w:val="24"/>
          <w:szCs w:val="24"/>
        </w:rPr>
        <w:t>ですが、おやすみがながくなることになったので、</w:t>
      </w:r>
      <w:proofErr w:type="gramStart"/>
      <w:r w:rsidR="002A1715">
        <w:rPr>
          <w:rFonts w:hint="eastAsia"/>
          <w:sz w:val="24"/>
          <w:szCs w:val="24"/>
        </w:rPr>
        <w:t>がっ</w:t>
      </w:r>
      <w:proofErr w:type="gramEnd"/>
      <w:r w:rsidR="002A1715">
        <w:rPr>
          <w:rFonts w:hint="eastAsia"/>
          <w:sz w:val="24"/>
          <w:szCs w:val="24"/>
        </w:rPr>
        <w:t>こうがはじまるまでは、いえでそだてることになりました。いえのひとにきょうりょくしてもらいながら、たのしくあさが</w:t>
      </w:r>
      <w:proofErr w:type="gramStart"/>
      <w:r w:rsidR="002A1715">
        <w:rPr>
          <w:rFonts w:hint="eastAsia"/>
          <w:sz w:val="24"/>
          <w:szCs w:val="24"/>
        </w:rPr>
        <w:t>おを</w:t>
      </w:r>
      <w:proofErr w:type="gramEnd"/>
      <w:r w:rsidR="002A1715">
        <w:rPr>
          <w:rFonts w:hint="eastAsia"/>
          <w:sz w:val="24"/>
          <w:szCs w:val="24"/>
        </w:rPr>
        <w:t>そだててくださいね。</w:t>
      </w:r>
    </w:p>
    <w:p w:rsidR="00DF0AAC" w:rsidRDefault="00DF0AAC" w:rsidP="00CC1594">
      <w:pPr>
        <w:jc w:val="left"/>
        <w:rPr>
          <w:sz w:val="24"/>
          <w:szCs w:val="24"/>
        </w:rPr>
      </w:pPr>
    </w:p>
    <w:p w:rsidR="00DF0AAC" w:rsidRDefault="00B43929" w:rsidP="00CC1594">
      <w:pPr>
        <w:jc w:val="left"/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E8E2BE5" wp14:editId="6F36D3D8">
                <wp:simplePos x="0" y="0"/>
                <wp:positionH relativeFrom="column">
                  <wp:posOffset>2815162</wp:posOffset>
                </wp:positionH>
                <wp:positionV relativeFrom="paragraph">
                  <wp:posOffset>7566</wp:posOffset>
                </wp:positionV>
                <wp:extent cx="2414440" cy="1712890"/>
                <wp:effectExtent l="0" t="0" r="24130" b="20955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4440" cy="1712890"/>
                        </a:xfrm>
                        <a:prstGeom prst="roundRect">
                          <a:avLst/>
                        </a:prstGeom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54A7" w:rsidRDefault="00CA54A7" w:rsidP="00A5206E">
                            <w:pPr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 xml:space="preserve">　保護者の方へ</w:t>
                            </w:r>
                          </w:p>
                          <w:p w:rsidR="00CA54A7" w:rsidRDefault="00CA54A7" w:rsidP="00A5206E">
                            <w:pPr>
                              <w:jc w:val="lef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Pr="00A5206E">
                              <w:rPr>
                                <w:b/>
                              </w:rPr>
                              <w:t>５月１日、</w:t>
                            </w:r>
                            <w:r>
                              <w:rPr>
                                <w:b/>
                              </w:rPr>
                              <w:t>５月</w:t>
                            </w:r>
                            <w:r w:rsidRPr="00A5206E">
                              <w:rPr>
                                <w:b/>
                              </w:rPr>
                              <w:t>７日、５月８日</w:t>
                            </w:r>
                          </w:p>
                          <w:p w:rsidR="00CA54A7" w:rsidRPr="00A5206E" w:rsidRDefault="00CA54A7" w:rsidP="005F720D">
                            <w:pPr>
                              <w:ind w:firstLineChars="100" w:firstLine="211"/>
                              <w:jc w:val="left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</w:rPr>
                              <w:t>（</w:t>
                            </w:r>
                            <w:r>
                              <w:rPr>
                                <w:b/>
                              </w:rPr>
                              <w:t>８時１５分～１６時４５分）</w:t>
                            </w:r>
                          </w:p>
                          <w:p w:rsidR="00CA54A7" w:rsidRPr="00A5206E" w:rsidRDefault="00CA54A7" w:rsidP="00A5206E">
                            <w:pPr>
                              <w:jc w:val="left"/>
                            </w:pPr>
                            <w:r>
                              <w:t>のご都合の</w:t>
                            </w:r>
                            <w:r>
                              <w:rPr>
                                <w:rFonts w:hint="eastAsia"/>
                              </w:rPr>
                              <w:t>よい</w:t>
                            </w:r>
                            <w:r>
                              <w:t>日に学校に取りに来てください。玄関の</w:t>
                            </w:r>
                            <w:r>
                              <w:rPr>
                                <w:rFonts w:hint="eastAsia"/>
                              </w:rPr>
                              <w:t>靴箱</w:t>
                            </w:r>
                            <w:r>
                              <w:t>の近くに並べてあります。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8E2BE5" id="角丸四角形 13" o:spid="_x0000_s1026" style="position:absolute;margin-left:221.65pt;margin-top:.6pt;width:190.1pt;height:134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" fillcolor="white [3201]" strokecolor="black [3213]" strokeweight="1pt">
                <v:stroke joinstyle="miter"/>
                <v:textbox>
                  <w:txbxContent>
                    <w:p w:rsidR="00CA54A7" w:rsidRDefault="00CA54A7" w:rsidP="00A5206E">
                      <w:pPr>
                        <w:jc w:val="left"/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rPr>
                          <w:rFonts w:hint="eastAsia"/>
                        </w:rPr>
                        <w:t>保護者の方へ</w:t>
                      </w:r>
                    </w:p>
                    <w:p w:rsidR="00CA54A7" w:rsidRDefault="00CA54A7" w:rsidP="00A5206E">
                      <w:pPr>
                        <w:jc w:val="left"/>
                        <w:rPr>
                          <w:b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Pr="00A5206E">
                        <w:rPr>
                          <w:b/>
                        </w:rPr>
                        <w:t>５月１日、</w:t>
                      </w:r>
                      <w:r>
                        <w:rPr>
                          <w:b/>
                        </w:rPr>
                        <w:t>５月</w:t>
                      </w:r>
                      <w:r w:rsidRPr="00A5206E">
                        <w:rPr>
                          <w:b/>
                        </w:rPr>
                        <w:t>７日、５月８日</w:t>
                      </w:r>
                    </w:p>
                    <w:p w:rsidR="00CA54A7" w:rsidRPr="00A5206E" w:rsidRDefault="00CA54A7" w:rsidP="005F720D">
                      <w:pPr>
                        <w:ind w:firstLineChars="100" w:firstLine="211"/>
                        <w:jc w:val="left"/>
                        <w:rPr>
                          <w:rFonts w:hint="eastAsia"/>
                          <w:b/>
                        </w:rPr>
                      </w:pPr>
                      <w:r>
                        <w:rPr>
                          <w:rFonts w:hint="eastAsia"/>
                          <w:b/>
                        </w:rPr>
                        <w:t>（</w:t>
                      </w:r>
                      <w:r>
                        <w:rPr>
                          <w:b/>
                        </w:rPr>
                        <w:t>８時１５分～１６時４５分）</w:t>
                      </w:r>
                    </w:p>
                    <w:p w:rsidR="00CA54A7" w:rsidRPr="00A5206E" w:rsidRDefault="00CA54A7" w:rsidP="00A5206E">
                      <w:pPr>
                        <w:jc w:val="left"/>
                        <w:rPr>
                          <w:rFonts w:hint="eastAsia"/>
                        </w:rPr>
                      </w:pPr>
                      <w:r>
                        <w:t>のご都合の</w:t>
                      </w:r>
                      <w:r>
                        <w:rPr>
                          <w:rFonts w:hint="eastAsia"/>
                        </w:rPr>
                        <w:t>よい</w:t>
                      </w:r>
                      <w:r>
                        <w:t>日に学校に取りに来てください。玄関の</w:t>
                      </w:r>
                      <w:r>
                        <w:rPr>
                          <w:rFonts w:hint="eastAsia"/>
                        </w:rPr>
                        <w:t>靴箱</w:t>
                      </w:r>
                      <w:r>
                        <w:t>の近くに並べてあります。</w:t>
                      </w:r>
                    </w:p>
                  </w:txbxContent>
                </v:textbox>
              </v:roundrect>
            </w:pict>
          </mc:Fallback>
        </mc:AlternateContent>
      </w:r>
      <w:r w:rsidR="00DF0AAC">
        <w:rPr>
          <w:rFonts w:hint="eastAsia"/>
          <w:sz w:val="24"/>
          <w:szCs w:val="24"/>
        </w:rPr>
        <w:t>☆</w:t>
      </w:r>
      <w:proofErr w:type="gramStart"/>
      <w:r w:rsidR="00DF0AAC">
        <w:rPr>
          <w:rFonts w:hint="eastAsia"/>
          <w:sz w:val="24"/>
          <w:szCs w:val="24"/>
        </w:rPr>
        <w:t>がっ</w:t>
      </w:r>
      <w:proofErr w:type="gramEnd"/>
      <w:r w:rsidR="00DF0AAC">
        <w:rPr>
          <w:rFonts w:hint="eastAsia"/>
          <w:sz w:val="24"/>
          <w:szCs w:val="24"/>
        </w:rPr>
        <w:t>こうにとりにくるもの</w:t>
      </w:r>
    </w:p>
    <w:p w:rsidR="00B43929" w:rsidRDefault="00B43929" w:rsidP="00CC1594">
      <w:pPr>
        <w:jc w:val="left"/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8B079CB" wp14:editId="153D265B">
                <wp:simplePos x="0" y="0"/>
                <wp:positionH relativeFrom="column">
                  <wp:posOffset>-5313</wp:posOffset>
                </wp:positionH>
                <wp:positionV relativeFrom="paragraph">
                  <wp:posOffset>23665</wp:posOffset>
                </wp:positionV>
                <wp:extent cx="2743200" cy="1487170"/>
                <wp:effectExtent l="0" t="0" r="0" b="0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148717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54A7" w:rsidRDefault="00CA54A7" w:rsidP="00DD2AD5">
                            <w:pPr>
                              <w:jc w:val="center"/>
                            </w:pPr>
                            <w:r w:rsidRPr="00DD2AD5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46653" cy="1326524"/>
                                  <wp:effectExtent l="0" t="0" r="6350" b="6985"/>
                                  <wp:docPr id="16" name="図 16" descr="I:\DCIM\100NIKON\DSCN247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:\DCIM\100NIKON\DSCN247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2925" b="761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7620" cy="13270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B079CB" id="正方形/長方形 11" o:spid="_x0000_s1027" style="position:absolute;margin-left:-.4pt;margin-top:1.85pt;width:3in;height:117.1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" fillcolor="white [3201]" stroked="f" strokeweight="1pt">
                <v:textbox>
                  <w:txbxContent>
                    <w:p w:rsidR="00CA54A7" w:rsidRDefault="00CA54A7" w:rsidP="00DD2AD5">
                      <w:pPr>
                        <w:jc w:val="center"/>
                      </w:pPr>
                      <w:r w:rsidRPr="00DD2AD5">
                        <w:rPr>
                          <w:noProof/>
                        </w:rPr>
                        <w:drawing>
                          <wp:inline distT="0" distB="0" distL="0" distR="0">
                            <wp:extent cx="2546653" cy="1326524"/>
                            <wp:effectExtent l="0" t="0" r="6350" b="6985"/>
                            <wp:docPr id="16" name="図 16" descr="I:\DCIM\100NIKON\DSCN247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:\DCIM\100NIKON\DSCN247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2925" b="761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47620" cy="13270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43929" w:rsidRPr="00B43929" w:rsidRDefault="00B43929" w:rsidP="00B43929">
      <w:pPr>
        <w:rPr>
          <w:sz w:val="24"/>
          <w:szCs w:val="24"/>
        </w:rPr>
      </w:pPr>
    </w:p>
    <w:p w:rsidR="00B43929" w:rsidRPr="00B43929" w:rsidRDefault="00B43929" w:rsidP="00B43929">
      <w:pPr>
        <w:rPr>
          <w:sz w:val="24"/>
          <w:szCs w:val="24"/>
        </w:rPr>
      </w:pPr>
    </w:p>
    <w:p w:rsidR="00B43929" w:rsidRPr="00B43929" w:rsidRDefault="00B43929" w:rsidP="00B43929">
      <w:pPr>
        <w:rPr>
          <w:sz w:val="24"/>
          <w:szCs w:val="24"/>
        </w:rPr>
      </w:pPr>
    </w:p>
    <w:p w:rsidR="00B43929" w:rsidRPr="00B43929" w:rsidRDefault="00B43929" w:rsidP="00B43929">
      <w:pPr>
        <w:rPr>
          <w:sz w:val="24"/>
          <w:szCs w:val="24"/>
        </w:rPr>
      </w:pPr>
    </w:p>
    <w:p w:rsidR="00B43929" w:rsidRPr="00B43929" w:rsidRDefault="00B43929" w:rsidP="00B43929">
      <w:pPr>
        <w:rPr>
          <w:sz w:val="24"/>
          <w:szCs w:val="24"/>
        </w:rPr>
      </w:pPr>
    </w:p>
    <w:p w:rsidR="00B43929" w:rsidRPr="00B43929" w:rsidRDefault="00B43929" w:rsidP="00B43929">
      <w:pPr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782015" wp14:editId="3473AB75">
                <wp:simplePos x="0" y="0"/>
                <wp:positionH relativeFrom="margin">
                  <wp:posOffset>-302653</wp:posOffset>
                </wp:positionH>
                <wp:positionV relativeFrom="paragraph">
                  <wp:posOffset>203379</wp:posOffset>
                </wp:positionV>
                <wp:extent cx="3657600" cy="283210"/>
                <wp:effectExtent l="0" t="0" r="19050" b="21590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8321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54A7" w:rsidRDefault="00CA54A7" w:rsidP="00B43929">
                            <w:proofErr w:type="gramStart"/>
                            <w:r>
                              <w:rPr>
                                <w:rFonts w:hint="eastAsia"/>
                              </w:rPr>
                              <w:t>うえきばち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 xml:space="preserve">　</w:t>
                            </w:r>
                            <w:proofErr w:type="gramStart"/>
                            <w:r>
                              <w:t>たねせっ</w:t>
                            </w:r>
                            <w:proofErr w:type="gramEnd"/>
                            <w:r>
                              <w:t>と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 xml:space="preserve">　つち</w:t>
                            </w: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>
                              <w:t>みずやり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きゃっぷ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782015" id="正方形/長方形 12" o:spid="_x0000_s1028" style="position:absolute;left:0;text-align:left;margin-left:-23.85pt;margin-top:16pt;width:4in;height:22.3pt;z-index:25166028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" fillcolor="white [3201]" strokecolor="black [3213]" strokeweight=".25pt">
                <v:textbox>
                  <w:txbxContent>
                    <w:p w:rsidR="00CA54A7" w:rsidRDefault="00CA54A7" w:rsidP="00B43929">
                      <w:pPr>
                        <w:rPr>
                          <w:rFonts w:hint="eastAsia"/>
                        </w:rPr>
                      </w:pPr>
                      <w:proofErr w:type="gramStart"/>
                      <w:r>
                        <w:rPr>
                          <w:rFonts w:hint="eastAsia"/>
                        </w:rPr>
                        <w:t>うえきばち</w:t>
                      </w:r>
                      <w:proofErr w:type="gramEnd"/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 xml:space="preserve">　</w:t>
                      </w:r>
                      <w:proofErr w:type="gramStart"/>
                      <w:r>
                        <w:t>たねせっ</w:t>
                      </w:r>
                      <w:proofErr w:type="gramEnd"/>
                      <w:r>
                        <w:t>と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 xml:space="preserve">　つち</w:t>
                      </w:r>
                      <w:r>
                        <w:rPr>
                          <w:rFonts w:hint="eastAsia"/>
                        </w:rPr>
                        <w:t xml:space="preserve">　</w:t>
                      </w:r>
                      <w:r>
                        <w:t>みずやり</w:t>
                      </w:r>
                      <w:proofErr w:type="gramStart"/>
                      <w:r>
                        <w:rPr>
                          <w:rFonts w:hint="eastAsia"/>
                        </w:rPr>
                        <w:t>きゃっぷ</w:t>
                      </w:r>
                      <w:proofErr w:type="gramEnd"/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43929" w:rsidRPr="00B43929" w:rsidRDefault="00B43929" w:rsidP="00B43929">
      <w:pPr>
        <w:rPr>
          <w:sz w:val="24"/>
          <w:szCs w:val="24"/>
        </w:rPr>
      </w:pPr>
    </w:p>
    <w:p w:rsidR="00B43929" w:rsidRDefault="00B43929" w:rsidP="00B43929">
      <w:pPr>
        <w:rPr>
          <w:sz w:val="24"/>
          <w:szCs w:val="24"/>
        </w:rPr>
      </w:pPr>
    </w:p>
    <w:p w:rsidR="00B43929" w:rsidRDefault="00B43929" w:rsidP="00B43929">
      <w:pPr>
        <w:rPr>
          <w:sz w:val="24"/>
          <w:szCs w:val="24"/>
        </w:rPr>
      </w:pPr>
    </w:p>
    <w:p w:rsidR="00DF0AAC" w:rsidRDefault="00B43929" w:rsidP="00B43929">
      <w:pPr>
        <w:ind w:left="240" w:hangingChars="100" w:hanging="240"/>
        <w:rPr>
          <w:sz w:val="24"/>
          <w:szCs w:val="24"/>
        </w:rPr>
      </w:pPr>
      <w:r>
        <w:rPr>
          <w:rFonts w:hint="eastAsia"/>
          <w:sz w:val="24"/>
          <w:szCs w:val="24"/>
        </w:rPr>
        <w:t>☆</w:t>
      </w:r>
      <w:proofErr w:type="gramStart"/>
      <w:r>
        <w:rPr>
          <w:rFonts w:hint="eastAsia"/>
          <w:sz w:val="24"/>
          <w:szCs w:val="24"/>
        </w:rPr>
        <w:t>たねせっとに</w:t>
      </w:r>
      <w:proofErr w:type="gramEnd"/>
      <w:r>
        <w:rPr>
          <w:rFonts w:hint="eastAsia"/>
          <w:sz w:val="24"/>
          <w:szCs w:val="24"/>
        </w:rPr>
        <w:t>ついているかみのうらにかいてある</w:t>
      </w:r>
      <w:r w:rsidRPr="00B43929">
        <w:rPr>
          <w:rFonts w:hint="eastAsia"/>
          <w:b/>
          <w:sz w:val="24"/>
          <w:szCs w:val="24"/>
        </w:rPr>
        <w:t>「あさがおのたねのまきかた」</w:t>
      </w:r>
      <w:r>
        <w:rPr>
          <w:rFonts w:hint="eastAsia"/>
          <w:sz w:val="24"/>
          <w:szCs w:val="24"/>
        </w:rPr>
        <w:t>をよくみて、たねをうえる。</w:t>
      </w:r>
    </w:p>
    <w:p w:rsidR="00B43929" w:rsidRDefault="00B43929" w:rsidP="00B43929">
      <w:pPr>
        <w:ind w:left="240" w:hangingChars="100" w:hanging="24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・まくまえに</w:t>
      </w:r>
      <w:r w:rsidRPr="00CA54A7">
        <w:rPr>
          <w:rFonts w:hint="eastAsia"/>
          <w:b/>
          <w:sz w:val="24"/>
          <w:szCs w:val="24"/>
        </w:rPr>
        <w:t>たねのかたちや</w:t>
      </w:r>
      <w:proofErr w:type="gramStart"/>
      <w:r w:rsidRPr="00CA54A7">
        <w:rPr>
          <w:rFonts w:hint="eastAsia"/>
          <w:b/>
          <w:sz w:val="24"/>
          <w:szCs w:val="24"/>
        </w:rPr>
        <w:t>いろや</w:t>
      </w:r>
      <w:proofErr w:type="gramEnd"/>
      <w:r w:rsidRPr="00CA54A7">
        <w:rPr>
          <w:rFonts w:hint="eastAsia"/>
          <w:b/>
          <w:sz w:val="24"/>
          <w:szCs w:val="24"/>
        </w:rPr>
        <w:t>おおきさ</w:t>
      </w:r>
      <w:r>
        <w:rPr>
          <w:rFonts w:hint="eastAsia"/>
          <w:sz w:val="24"/>
          <w:szCs w:val="24"/>
        </w:rPr>
        <w:t>をよくかんさつしましょう。</w:t>
      </w:r>
    </w:p>
    <w:p w:rsidR="00B43929" w:rsidRPr="00CA54A7" w:rsidRDefault="00CA54A7" w:rsidP="007A54FA">
      <w:pPr>
        <w:ind w:left="720" w:hangingChars="300" w:hanging="720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　（</w:t>
      </w:r>
      <w:r w:rsidR="007A54FA">
        <w:rPr>
          <w:rFonts w:hint="eastAsia"/>
          <w:sz w:val="24"/>
          <w:szCs w:val="24"/>
        </w:rPr>
        <w:t>せいかつのきょうか</w:t>
      </w:r>
      <w:proofErr w:type="gramStart"/>
      <w:r w:rsidR="007A54FA">
        <w:rPr>
          <w:rFonts w:hint="eastAsia"/>
          <w:sz w:val="24"/>
          <w:szCs w:val="24"/>
        </w:rPr>
        <w:t>しょ</w:t>
      </w:r>
      <w:proofErr w:type="gramEnd"/>
      <w:r w:rsidR="007A54FA">
        <w:rPr>
          <w:rFonts w:hint="eastAsia"/>
          <w:sz w:val="24"/>
          <w:szCs w:val="24"/>
        </w:rPr>
        <w:t>１９</w:t>
      </w:r>
      <w:proofErr w:type="gramStart"/>
      <w:r w:rsidR="007A54FA">
        <w:rPr>
          <w:rFonts w:hint="eastAsia"/>
          <w:sz w:val="24"/>
          <w:szCs w:val="24"/>
        </w:rPr>
        <w:t>ぺえじをさん</w:t>
      </w:r>
      <w:proofErr w:type="gramEnd"/>
      <w:r w:rsidR="007A54FA">
        <w:rPr>
          <w:rFonts w:hint="eastAsia"/>
          <w:sz w:val="24"/>
          <w:szCs w:val="24"/>
        </w:rPr>
        <w:t>こうにしながら、</w:t>
      </w:r>
      <w:r w:rsidRPr="001F2FAC">
        <w:rPr>
          <w:rFonts w:hint="eastAsia"/>
          <w:b/>
          <w:sz w:val="24"/>
          <w:szCs w:val="24"/>
        </w:rPr>
        <w:t>かん</w:t>
      </w:r>
      <w:proofErr w:type="gramStart"/>
      <w:r w:rsidRPr="001F2FAC">
        <w:rPr>
          <w:rFonts w:hint="eastAsia"/>
          <w:b/>
          <w:sz w:val="24"/>
          <w:szCs w:val="24"/>
        </w:rPr>
        <w:t>さつかあど</w:t>
      </w:r>
      <w:proofErr w:type="gramEnd"/>
      <w:r w:rsidRPr="001F2FAC">
        <w:rPr>
          <w:rFonts w:hint="eastAsia"/>
          <w:b/>
          <w:sz w:val="24"/>
          <w:szCs w:val="24"/>
        </w:rPr>
        <w:t>「わたしのあさがお」</w:t>
      </w:r>
      <w:r w:rsidR="007A54FA">
        <w:rPr>
          <w:rFonts w:hint="eastAsia"/>
          <w:sz w:val="24"/>
          <w:szCs w:val="24"/>
        </w:rPr>
        <w:t>に</w:t>
      </w:r>
      <w:proofErr w:type="gramStart"/>
      <w:r w:rsidR="007A54FA">
        <w:rPr>
          <w:rFonts w:hint="eastAsia"/>
          <w:sz w:val="24"/>
          <w:szCs w:val="24"/>
        </w:rPr>
        <w:t>えを</w:t>
      </w:r>
      <w:proofErr w:type="gramEnd"/>
      <w:r w:rsidR="007A54FA">
        <w:rPr>
          <w:rFonts w:hint="eastAsia"/>
          <w:sz w:val="24"/>
          <w:szCs w:val="24"/>
        </w:rPr>
        <w:t>かきましょう。）</w:t>
      </w:r>
    </w:p>
    <w:p w:rsidR="00B43929" w:rsidRPr="00B43929" w:rsidRDefault="003E6E2F" w:rsidP="001F2FAC">
      <w:pPr>
        <w:ind w:leftChars="100" w:left="450" w:hangingChars="100" w:hanging="240"/>
        <w:rPr>
          <w:sz w:val="24"/>
          <w:szCs w:val="24"/>
        </w:rPr>
      </w:pP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365414F" wp14:editId="1E873E68">
                <wp:simplePos x="0" y="0"/>
                <wp:positionH relativeFrom="column">
                  <wp:posOffset>207189</wp:posOffset>
                </wp:positionH>
                <wp:positionV relativeFrom="paragraph">
                  <wp:posOffset>587116</wp:posOffset>
                </wp:positionV>
                <wp:extent cx="1654810" cy="1828388"/>
                <wp:effectExtent l="0" t="0" r="2540" b="635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4810" cy="1828388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6E2F" w:rsidRDefault="003E6E2F" w:rsidP="003E6E2F">
                            <w:pPr>
                              <w:jc w:val="center"/>
                            </w:pPr>
                            <w:r w:rsidRPr="003E6E2F">
                              <w:rPr>
                                <w:noProof/>
                              </w:rPr>
                              <w:drawing>
                                <wp:inline distT="0" distB="0" distL="0" distR="0" wp14:anchorId="762A598E" wp14:editId="51BAA3C1">
                                  <wp:extent cx="1749368" cy="1266029"/>
                                  <wp:effectExtent l="0" t="6033" r="0" b="0"/>
                                  <wp:docPr id="17" name="図 17" descr="I:\DCIM\100NIKON\DSCN247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I:\DCIM\100NIKON\DSCN247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750824" cy="12670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65414F" id="正方形/長方形 14" o:spid="_x0000_s1029" style="position:absolute;left:0;text-align:left;margin-left:16.3pt;margin-top:46.25pt;width:130.3pt;height:143.9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" fillcolor="white [3201]" stroked="f" strokeweight="1pt">
                <v:textbox>
                  <w:txbxContent>
                    <w:p w:rsidR="003E6E2F" w:rsidRDefault="003E6E2F" w:rsidP="003E6E2F">
                      <w:pPr>
                        <w:jc w:val="center"/>
                      </w:pPr>
                      <w:r w:rsidRPr="003E6E2F">
                        <w:rPr>
                          <w:noProof/>
                        </w:rPr>
                        <w:drawing>
                          <wp:inline distT="0" distB="0" distL="0" distR="0" wp14:anchorId="762A598E" wp14:editId="51BAA3C1">
                            <wp:extent cx="1749368" cy="1266029"/>
                            <wp:effectExtent l="0" t="6033" r="0" b="0"/>
                            <wp:docPr id="17" name="図 17" descr="I:\DCIM\100NIKON\DSCN247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I:\DCIM\100NIKON\DSCN247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750824" cy="12670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5F720D"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168C7A" wp14:editId="761809C5">
                <wp:simplePos x="0" y="0"/>
                <wp:positionH relativeFrom="column">
                  <wp:posOffset>2151899</wp:posOffset>
                </wp:positionH>
                <wp:positionV relativeFrom="paragraph">
                  <wp:posOffset>374614</wp:posOffset>
                </wp:positionV>
                <wp:extent cx="2955701" cy="2041302"/>
                <wp:effectExtent l="0" t="0" r="16510" b="16510"/>
                <wp:wrapNone/>
                <wp:docPr id="15" name="角丸四角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5701" cy="2041302"/>
                        </a:xfrm>
                        <a:prstGeom prst="roundRect">
                          <a:avLst/>
                        </a:prstGeom>
                        <a:ln w="63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54A7" w:rsidRPr="00844F1F" w:rsidRDefault="00CA54A7" w:rsidP="00844F1F">
                            <w:pPr>
                              <w:ind w:firstLineChars="100" w:firstLine="211"/>
                              <w:jc w:val="center"/>
                              <w:rPr>
                                <w:b/>
                              </w:rPr>
                            </w:pPr>
                            <w:r w:rsidRPr="00844F1F">
                              <w:rPr>
                                <w:rFonts w:hint="eastAsia"/>
                                <w:b/>
                              </w:rPr>
                              <w:t>みずやりの</w:t>
                            </w:r>
                            <w:r w:rsidRPr="00844F1F">
                              <w:rPr>
                                <w:b/>
                              </w:rPr>
                              <w:t>しかた</w:t>
                            </w:r>
                          </w:p>
                          <w:p w:rsidR="00CA54A7" w:rsidRDefault="00CA54A7" w:rsidP="00257E85">
                            <w:pPr>
                              <w:ind w:firstLineChars="100" w:firstLine="211"/>
                              <w:jc w:val="left"/>
                            </w:pPr>
                            <w:r w:rsidRPr="00257E85">
                              <w:rPr>
                                <w:rFonts w:hint="eastAsia"/>
                                <w:b/>
                              </w:rPr>
                              <w:t>５００</w:t>
                            </w:r>
                            <w:proofErr w:type="gramStart"/>
                            <w:r w:rsidRPr="00257E85">
                              <w:rPr>
                                <w:rFonts w:hint="eastAsia"/>
                                <w:b/>
                              </w:rPr>
                              <w:t>みり</w:t>
                            </w:r>
                            <w:r w:rsidRPr="00257E85">
                              <w:rPr>
                                <w:b/>
                              </w:rPr>
                              <w:t>りっとるのぺっとぼ</w:t>
                            </w:r>
                            <w:proofErr w:type="gramEnd"/>
                            <w:r w:rsidRPr="00257E85">
                              <w:rPr>
                                <w:b/>
                              </w:rPr>
                              <w:t>とる</w:t>
                            </w:r>
                            <w:r>
                              <w:t>にみずをいれ、きいろい</w:t>
                            </w:r>
                            <w:proofErr w:type="gramStart"/>
                            <w:r>
                              <w:t>きゃっぷを</w:t>
                            </w:r>
                            <w:proofErr w:type="gramEnd"/>
                            <w:r>
                              <w:t>とりつけます。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ぺっとぼ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>とるは、たん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さん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>すい</w:t>
                            </w:r>
                            <w:r>
                              <w:t>がはいっているような</w:t>
                            </w:r>
                            <w:r>
                              <w:rPr>
                                <w:rFonts w:hint="eastAsia"/>
                              </w:rPr>
                              <w:t>、</w:t>
                            </w:r>
                            <w:r>
                              <w:t>かための</w:t>
                            </w:r>
                            <w:r>
                              <w:rPr>
                                <w:rFonts w:hint="eastAsia"/>
                              </w:rPr>
                              <w:t>ものの</w:t>
                            </w:r>
                            <w:r>
                              <w:t>ほうが、みずやりのときにつぶれなくてよいです。</w:t>
                            </w:r>
                            <w:r>
                              <w:rPr>
                                <w:rFonts w:hint="eastAsia"/>
                              </w:rPr>
                              <w:t>まいにち、</w:t>
                            </w:r>
                            <w:r>
                              <w:t>みずやりをしましょう。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168C7A" id="角丸四角形 15" o:spid="_x0000_s1030" style="position:absolute;left:0;text-align:left;margin-left:169.45pt;margin-top:29.5pt;width:232.75pt;height:160.7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" fillcolor="white [3201]" strokecolor="black [3213]" strokeweight=".5pt">
                <v:stroke joinstyle="miter"/>
                <v:textbox>
                  <w:txbxContent>
                    <w:p w:rsidR="00CA54A7" w:rsidRPr="00844F1F" w:rsidRDefault="00CA54A7" w:rsidP="00844F1F">
                      <w:pPr>
                        <w:ind w:firstLineChars="100" w:firstLine="211"/>
                        <w:jc w:val="center"/>
                        <w:rPr>
                          <w:b/>
                        </w:rPr>
                      </w:pPr>
                      <w:r w:rsidRPr="00844F1F">
                        <w:rPr>
                          <w:rFonts w:hint="eastAsia"/>
                          <w:b/>
                        </w:rPr>
                        <w:t>みずやりの</w:t>
                      </w:r>
                      <w:r w:rsidRPr="00844F1F">
                        <w:rPr>
                          <w:b/>
                        </w:rPr>
                        <w:t>しかた</w:t>
                      </w:r>
                    </w:p>
                    <w:p w:rsidR="00CA54A7" w:rsidRDefault="00CA54A7" w:rsidP="00257E85">
                      <w:pPr>
                        <w:ind w:firstLineChars="100" w:firstLine="211"/>
                        <w:jc w:val="left"/>
                        <w:rPr>
                          <w:rFonts w:hint="eastAsia"/>
                        </w:rPr>
                      </w:pPr>
                      <w:r w:rsidRPr="00257E85">
                        <w:rPr>
                          <w:rFonts w:hint="eastAsia"/>
                          <w:b/>
                        </w:rPr>
                        <w:t>５００</w:t>
                      </w:r>
                      <w:proofErr w:type="gramStart"/>
                      <w:r w:rsidRPr="00257E85">
                        <w:rPr>
                          <w:rFonts w:hint="eastAsia"/>
                          <w:b/>
                        </w:rPr>
                        <w:t>みり</w:t>
                      </w:r>
                      <w:r w:rsidRPr="00257E85">
                        <w:rPr>
                          <w:b/>
                        </w:rPr>
                        <w:t>りっとるのぺっとぼ</w:t>
                      </w:r>
                      <w:proofErr w:type="gramEnd"/>
                      <w:r w:rsidRPr="00257E85">
                        <w:rPr>
                          <w:b/>
                        </w:rPr>
                        <w:t>とる</w:t>
                      </w:r>
                      <w:r>
                        <w:t>にみずをいれ、きいろい</w:t>
                      </w:r>
                      <w:proofErr w:type="gramStart"/>
                      <w:r>
                        <w:t>きゃっぷを</w:t>
                      </w:r>
                      <w:proofErr w:type="gramEnd"/>
                      <w:r>
                        <w:t>とりつけます。</w:t>
                      </w:r>
                      <w:proofErr w:type="gramStart"/>
                      <w:r>
                        <w:rPr>
                          <w:rFonts w:hint="eastAsia"/>
                        </w:rPr>
                        <w:t>ぺっとぼ</w:t>
                      </w:r>
                      <w:proofErr w:type="gramEnd"/>
                      <w:r>
                        <w:rPr>
                          <w:rFonts w:hint="eastAsia"/>
                        </w:rPr>
                        <w:t>とるは、たん</w:t>
                      </w:r>
                      <w:proofErr w:type="gramStart"/>
                      <w:r>
                        <w:rPr>
                          <w:rFonts w:hint="eastAsia"/>
                        </w:rPr>
                        <w:t>さん</w:t>
                      </w:r>
                      <w:proofErr w:type="gramEnd"/>
                      <w:r>
                        <w:rPr>
                          <w:rFonts w:hint="eastAsia"/>
                        </w:rPr>
                        <w:t>すい</w:t>
                      </w:r>
                      <w:r>
                        <w:t>がはいっているような</w:t>
                      </w:r>
                      <w:r>
                        <w:rPr>
                          <w:rFonts w:hint="eastAsia"/>
                        </w:rPr>
                        <w:t>、</w:t>
                      </w:r>
                      <w:r>
                        <w:t>かための</w:t>
                      </w:r>
                      <w:r>
                        <w:rPr>
                          <w:rFonts w:hint="eastAsia"/>
                        </w:rPr>
                        <w:t>ものの</w:t>
                      </w:r>
                      <w:r>
                        <w:t>ほうが、みずやりのときにつぶれなくてよいです。</w:t>
                      </w:r>
                      <w:r>
                        <w:rPr>
                          <w:rFonts w:hint="eastAsia"/>
                        </w:rPr>
                        <w:t>まいにち、</w:t>
                      </w:r>
                      <w:r>
                        <w:t>みずやりをしましょう。</w:t>
                      </w:r>
                    </w:p>
                  </w:txbxContent>
                </v:textbox>
              </v:roundrect>
            </w:pict>
          </mc:Fallback>
        </mc:AlternateContent>
      </w:r>
      <w:r w:rsidR="00B43929">
        <w:rPr>
          <w:rFonts w:hint="eastAsia"/>
          <w:sz w:val="24"/>
          <w:szCs w:val="24"/>
        </w:rPr>
        <w:t>・「ついひ」はあさが</w:t>
      </w:r>
      <w:proofErr w:type="gramStart"/>
      <w:r w:rsidR="00B43929">
        <w:rPr>
          <w:rFonts w:hint="eastAsia"/>
          <w:sz w:val="24"/>
          <w:szCs w:val="24"/>
        </w:rPr>
        <w:t>おが</w:t>
      </w:r>
      <w:proofErr w:type="gramEnd"/>
      <w:r w:rsidR="00B43929">
        <w:rPr>
          <w:rFonts w:hint="eastAsia"/>
          <w:sz w:val="24"/>
          <w:szCs w:val="24"/>
        </w:rPr>
        <w:t>おおきくなったらあげるので、たいせつにとっ</w:t>
      </w:r>
      <w:bookmarkStart w:id="0" w:name="_GoBack"/>
      <w:bookmarkEnd w:id="0"/>
      <w:r w:rsidR="00B43929">
        <w:rPr>
          <w:rFonts w:hint="eastAsia"/>
          <w:sz w:val="24"/>
          <w:szCs w:val="24"/>
        </w:rPr>
        <w:t>ておきましょう。</w:t>
      </w:r>
    </w:p>
    <w:sectPr w:rsidR="00B43929" w:rsidRPr="00B43929" w:rsidSect="00D52CB9">
      <w:pgSz w:w="10319" w:h="14571" w:code="13"/>
      <w:pgMar w:top="1134" w:right="1134" w:bottom="1134" w:left="1134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8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2CB9"/>
    <w:rsid w:val="001C1838"/>
    <w:rsid w:val="001E05C3"/>
    <w:rsid w:val="001F2FAC"/>
    <w:rsid w:val="00221F9E"/>
    <w:rsid w:val="00257E85"/>
    <w:rsid w:val="002A1715"/>
    <w:rsid w:val="003A1CF2"/>
    <w:rsid w:val="003E6E2F"/>
    <w:rsid w:val="00405B45"/>
    <w:rsid w:val="005F720D"/>
    <w:rsid w:val="007A54FA"/>
    <w:rsid w:val="0083796B"/>
    <w:rsid w:val="00844F1F"/>
    <w:rsid w:val="008523B2"/>
    <w:rsid w:val="00A5206E"/>
    <w:rsid w:val="00A538A2"/>
    <w:rsid w:val="00A66850"/>
    <w:rsid w:val="00AE2224"/>
    <w:rsid w:val="00B43929"/>
    <w:rsid w:val="00BD2BFF"/>
    <w:rsid w:val="00CA54A7"/>
    <w:rsid w:val="00CB73FA"/>
    <w:rsid w:val="00CC1594"/>
    <w:rsid w:val="00D52CB9"/>
    <w:rsid w:val="00DD2AD5"/>
    <w:rsid w:val="00DE6371"/>
    <w:rsid w:val="00DF0A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00CC5A8E-0455-4422-B76C-A30C588762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2224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E222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0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0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25E38D56.dotm</Template>
  <TotalTime>278</TotalTime>
  <Pages>1</Pages>
  <Words>52</Words>
  <Characters>300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職員12</dc:creator>
  <cp:keywords/>
  <dc:description/>
  <cp:lastModifiedBy>職員12</cp:lastModifiedBy>
  <cp:revision>19</cp:revision>
  <cp:lastPrinted>2020-04-30T01:56:00Z</cp:lastPrinted>
  <dcterms:created xsi:type="dcterms:W3CDTF">2020-04-16T01:21:00Z</dcterms:created>
  <dcterms:modified xsi:type="dcterms:W3CDTF">2020-04-30T03:14:00Z</dcterms:modified>
</cp:coreProperties>
</file>